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FC84B" w14:textId="77777777" w:rsidR="00F511BF" w:rsidRDefault="009E00F7">
      <w:pPr>
        <w:pStyle w:val="a7"/>
        <w:ind w:left="-709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/>
          <w:sz w:val="26"/>
          <w:szCs w:val="26"/>
        </w:rPr>
        <w:t>(</w:t>
      </w:r>
      <w:r>
        <w:rPr>
          <w:rFonts w:ascii="Times New Roman" w:eastAsia="標楷體" w:hAnsi="Times New Roman"/>
          <w:sz w:val="26"/>
          <w:szCs w:val="26"/>
        </w:rPr>
        <w:t>附件一</w:t>
      </w:r>
      <w:r>
        <w:rPr>
          <w:rFonts w:ascii="Times New Roman" w:eastAsia="標楷體" w:hAnsi="Times New Roman"/>
          <w:sz w:val="26"/>
          <w:szCs w:val="26"/>
        </w:rPr>
        <w:t>)</w:t>
      </w:r>
    </w:p>
    <w:p w14:paraId="5053A6A8" w14:textId="77777777" w:rsidR="00F511BF" w:rsidRDefault="009E00F7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【教學實踐研究計畫中區區域基地】</w:t>
      </w:r>
    </w:p>
    <w:p w14:paraId="342D6AD3" w14:textId="77777777" w:rsidR="00F511BF" w:rsidRDefault="009E00F7">
      <w:pPr>
        <w:snapToGrid w:val="0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114</w:t>
      </w:r>
      <w:r>
        <w:rPr>
          <w:rFonts w:ascii="標楷體" w:eastAsia="標楷體" w:hAnsi="標楷體"/>
          <w:b/>
          <w:sz w:val="28"/>
          <w:szCs w:val="28"/>
        </w:rPr>
        <w:t>年教學實踐研究計畫書撰寫諮詢服務申請表</w:t>
      </w:r>
    </w:p>
    <w:p w14:paraId="4D67FACA" w14:textId="77777777" w:rsidR="00F511BF" w:rsidRDefault="00F511BF">
      <w:pPr>
        <w:snapToGrid w:val="0"/>
        <w:jc w:val="center"/>
      </w:pPr>
    </w:p>
    <w:tbl>
      <w:tblPr>
        <w:tblW w:w="10055" w:type="dxa"/>
        <w:tblInd w:w="-7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9"/>
        <w:gridCol w:w="1299"/>
        <w:gridCol w:w="1299"/>
        <w:gridCol w:w="237"/>
        <w:gridCol w:w="1063"/>
        <w:gridCol w:w="1063"/>
        <w:gridCol w:w="236"/>
        <w:gridCol w:w="1299"/>
        <w:gridCol w:w="1300"/>
      </w:tblGrid>
      <w:tr w:rsidR="00F511BF" w14:paraId="43D06F5B" w14:textId="77777777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2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D04EE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2E75D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2D0DE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職稱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3DF0B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01124974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22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CBF0A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所屬學校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9B953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8510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任職系所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87D77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679AA905" w14:textId="7777777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22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88723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連絡電話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512B2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B18D3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Email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4082F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1B8AA470" w14:textId="77777777">
        <w:tblPrEx>
          <w:tblCellMar>
            <w:top w:w="0" w:type="dxa"/>
            <w:bottom w:w="0" w:type="dxa"/>
          </w:tblCellMar>
        </w:tblPrEx>
        <w:trPr>
          <w:trHeight w:val="712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31CA1" w14:textId="77777777" w:rsidR="00F511BF" w:rsidRDefault="009E00F7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預計申請計畫</w:t>
            </w:r>
          </w:p>
          <w:p w14:paraId="167E10FA" w14:textId="77777777" w:rsidR="00F511BF" w:rsidRDefault="009E00F7">
            <w:pPr>
              <w:snapToGrid w:val="0"/>
              <w:spacing w:line="440" w:lineRule="atLeast"/>
              <w:jc w:val="center"/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學門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專案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5DFB0B" w14:textId="77777777" w:rsidR="00F511BF" w:rsidRDefault="009E00F7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通識（包括體育）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教育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人文藝術及設計</w:t>
            </w:r>
          </w:p>
          <w:p w14:paraId="1974C5FE" w14:textId="77777777" w:rsidR="00F511BF" w:rsidRDefault="009E00F7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商業及管理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社會（包括法政）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工程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  <w:p w14:paraId="2FDC5174" w14:textId="77777777" w:rsidR="00F511BF" w:rsidRDefault="009E00F7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數理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醫護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生技農科及民生</w:t>
            </w:r>
          </w:p>
          <w:p w14:paraId="322DA11D" w14:textId="77777777" w:rsidR="00F511BF" w:rsidRDefault="009E00F7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大學社會責任（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USR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）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技術實作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情緒健康與福祉</w:t>
            </w:r>
          </w:p>
        </w:tc>
      </w:tr>
      <w:tr w:rsidR="00F511BF" w14:paraId="3D624833" w14:textId="77777777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1A6E" w14:textId="77777777" w:rsidR="00F511BF" w:rsidRDefault="009E00F7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諮詢方式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A9BB37" w14:textId="77777777" w:rsidR="00F511BF" w:rsidRDefault="009E00F7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線上諮</w:t>
            </w: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詢</w:t>
            </w:r>
            <w:proofErr w:type="gramEnd"/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實體諮詢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書面資料諮</w:t>
            </w: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詢</w:t>
            </w:r>
          </w:p>
          <w:p w14:paraId="637FEADF" w14:textId="77777777" w:rsidR="00F511BF" w:rsidRDefault="009E00F7">
            <w:pPr>
              <w:jc w:val="both"/>
            </w:pPr>
            <w:proofErr w:type="gramStart"/>
            <w:r>
              <w:rPr>
                <w:rFonts w:ascii="Times New Roman" w:eastAsia="標楷體" w:hAnsi="Times New Roman"/>
                <w:sz w:val="22"/>
              </w:rPr>
              <w:t>（</w:t>
            </w:r>
            <w:proofErr w:type="gramEnd"/>
            <w:r>
              <w:rPr>
                <w:rFonts w:ascii="標楷體" w:eastAsia="標楷體" w:hAnsi="標楷體"/>
                <w:sz w:val="22"/>
              </w:rPr>
              <w:t>※</w:t>
            </w:r>
            <w:r>
              <w:rPr>
                <w:rFonts w:ascii="Times New Roman" w:eastAsia="標楷體" w:hAnsi="Times New Roman"/>
                <w:sz w:val="22"/>
              </w:rPr>
              <w:t>實體諮詢無補助交通費，請申請人自行負擔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F511BF" w14:paraId="4FA5A62D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225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8A889" w14:textId="77777777" w:rsidR="00F511BF" w:rsidRDefault="009E00F7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可配合諮詢時間</w:t>
            </w:r>
          </w:p>
          <w:p w14:paraId="75E69211" w14:textId="77777777" w:rsidR="00F511BF" w:rsidRDefault="009E00F7">
            <w:pPr>
              <w:jc w:val="center"/>
            </w:pP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請提供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2-4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個日期、時段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E9196" w14:textId="77777777" w:rsidR="00F511BF" w:rsidRDefault="009E00F7">
            <w:pPr>
              <w:pStyle w:val="TableParagraph"/>
              <w:spacing w:before="13"/>
              <w:ind w:left="605"/>
            </w:pPr>
            <w:r>
              <w:rPr>
                <w:noProof/>
                <w:spacing w:val="-5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A11391" wp14:editId="1078AD32">
                      <wp:simplePos x="0" y="0"/>
                      <wp:positionH relativeFrom="column">
                        <wp:posOffset>-59692</wp:posOffset>
                      </wp:positionH>
                      <wp:positionV relativeFrom="paragraph">
                        <wp:posOffset>1271</wp:posOffset>
                      </wp:positionV>
                      <wp:extent cx="818515" cy="418466"/>
                      <wp:effectExtent l="0" t="0" r="19685" b="19684"/>
                      <wp:wrapNone/>
                      <wp:docPr id="1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515" cy="4184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45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FBEA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2" o:spid="_x0000_s1026" type="#_x0000_t32" style="position:absolute;margin-left:-4.7pt;margin-top:.1pt;width:64.45pt;height:3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" strokeweight=".17625mm">
                      <v:stroke joinstyle="miter"/>
                    </v:shape>
                  </w:pict>
                </mc:Fallback>
              </mc:AlternateContent>
            </w:r>
            <w:r>
              <w:rPr>
                <w:spacing w:val="-5"/>
                <w:sz w:val="24"/>
              </w:rPr>
              <w:t>星期</w:t>
            </w:r>
          </w:p>
          <w:p w14:paraId="77A3E142" w14:textId="77777777" w:rsidR="00F511BF" w:rsidRDefault="009E00F7">
            <w:pPr>
              <w:spacing w:line="276" w:lineRule="auto"/>
            </w:pPr>
            <w:r>
              <w:rPr>
                <w:rFonts w:ascii="標楷體" w:eastAsia="標楷體" w:hAnsi="標楷體"/>
                <w:spacing w:val="-5"/>
              </w:rPr>
              <w:t>時段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05A2E6" w14:textId="77777777" w:rsidR="00F511BF" w:rsidRDefault="009E00F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星期一</w:t>
            </w:r>
          </w:p>
        </w:tc>
        <w:tc>
          <w:tcPr>
            <w:tcW w:w="13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7508F" w14:textId="77777777" w:rsidR="00F511BF" w:rsidRDefault="009E00F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星期二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EA5337" w14:textId="77777777" w:rsidR="00F511BF" w:rsidRDefault="009E00F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星期三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8759F1" w14:textId="77777777" w:rsidR="00F511BF" w:rsidRDefault="009E00F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星期四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926126" w14:textId="77777777" w:rsidR="00F511BF" w:rsidRDefault="009E00F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星期五</w:t>
            </w:r>
          </w:p>
        </w:tc>
      </w:tr>
      <w:tr w:rsidR="00F511BF" w14:paraId="5C094131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EF1B" w14:textId="77777777" w:rsidR="00F511BF" w:rsidRDefault="00F511BF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5A1B9" w14:textId="77777777" w:rsidR="00F511BF" w:rsidRDefault="009E00F7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上午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09F18E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8482AB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95A8CD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9694F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C9D550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F511BF" w14:paraId="175FD08F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6DAA0" w14:textId="77777777" w:rsidR="00F511BF" w:rsidRDefault="00F511BF">
            <w:pPr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E2690" w14:textId="77777777" w:rsidR="00F511BF" w:rsidRDefault="009E00F7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下午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AA0E25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ED853F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1D99A1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9B83DD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1E8EFA" w14:textId="77777777" w:rsidR="00F511BF" w:rsidRDefault="00F511BF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F511BF" w14:paraId="739B5915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5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0B937" w14:textId="77777777" w:rsidR="00F511BF" w:rsidRDefault="009E00F7">
            <w:pPr>
              <w:snapToGrid w:val="0"/>
              <w:spacing w:line="440" w:lineRule="atLeast"/>
              <w:jc w:val="center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Mentor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媒合順位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66D2" w14:textId="77777777" w:rsidR="00F511BF" w:rsidRDefault="009E00F7">
            <w:pPr>
              <w:snapToGrid w:val="0"/>
              <w:spacing w:line="4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</w:tr>
      <w:tr w:rsidR="00F511BF" w14:paraId="0C7D7130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6FD2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8210" w14:textId="77777777" w:rsidR="00F511BF" w:rsidRDefault="009E00F7">
            <w:pPr>
              <w:snapToGrid w:val="0"/>
              <w:spacing w:line="4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</w:tr>
      <w:tr w:rsidR="00F511BF" w14:paraId="3FA0ACF3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5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BFBF4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D9E5A" w14:textId="77777777" w:rsidR="00F511BF" w:rsidRDefault="009E00F7">
            <w:pPr>
              <w:snapToGrid w:val="0"/>
              <w:spacing w:line="4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</w:tr>
      <w:tr w:rsidR="00F511BF" w14:paraId="4A85C81A" w14:textId="7777777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7C058" w14:textId="77777777" w:rsidR="00F511BF" w:rsidRDefault="009E00F7">
            <w:pPr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申請經歷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AB02F" w14:textId="77777777" w:rsidR="00F511BF" w:rsidRDefault="009E00F7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首次申請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曾經申請但未通過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曾經申請且有通過</w:t>
            </w:r>
          </w:p>
        </w:tc>
      </w:tr>
      <w:tr w:rsidR="00F511BF" w14:paraId="1A05A180" w14:textId="77777777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A5CCC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計畫名稱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BF4B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0F2658C1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16BA3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授課課程名稱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/</w:t>
            </w:r>
          </w:p>
          <w:p w14:paraId="685B38A2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必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選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修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898B0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784548C2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79C29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研究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授課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對象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A5A4" w14:textId="77777777" w:rsidR="00F511BF" w:rsidRDefault="00F511BF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7E5900F5" w14:textId="77777777">
        <w:tblPrEx>
          <w:tblCellMar>
            <w:top w:w="0" w:type="dxa"/>
            <w:bottom w:w="0" w:type="dxa"/>
          </w:tblCellMar>
        </w:tblPrEx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545EC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課程教學現場試圖解決之問題及問題之重要性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2390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2D1DFB4C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6B94E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教學實踐研究計畫主題及研究目的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BA61" w14:textId="77777777" w:rsidR="00F511BF" w:rsidRDefault="00F511BF">
            <w:pPr>
              <w:snapToGrid w:val="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2074A5D3" w14:textId="77777777">
        <w:tblPrEx>
          <w:tblCellMar>
            <w:top w:w="0" w:type="dxa"/>
            <w:bottom w:w="0" w:type="dxa"/>
          </w:tblCellMar>
        </w:tblPrEx>
        <w:trPr>
          <w:trHeight w:val="822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E6733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lastRenderedPageBreak/>
              <w:t>教學方法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A1280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15FE8406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A43A7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研究方法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239C1" w14:textId="77777777" w:rsidR="00F511BF" w:rsidRDefault="00F511BF">
            <w:pPr>
              <w:snapToGrid w:val="0"/>
              <w:rPr>
                <w:rFonts w:ascii="Times New Roman" w:eastAsia="標楷體" w:hAnsi="Times New Roman"/>
                <w:color w:val="404040"/>
                <w:sz w:val="26"/>
                <w:szCs w:val="26"/>
              </w:rPr>
            </w:pPr>
          </w:p>
        </w:tc>
      </w:tr>
      <w:tr w:rsidR="00F511BF" w14:paraId="6A622AE6" w14:textId="77777777">
        <w:tblPrEx>
          <w:tblCellMar>
            <w:top w:w="0" w:type="dxa"/>
            <w:bottom w:w="0" w:type="dxa"/>
          </w:tblCellMar>
        </w:tblPrEx>
        <w:trPr>
          <w:trHeight w:val="1201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B84AA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問題方向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D473A" w14:textId="77777777" w:rsidR="00F511BF" w:rsidRDefault="009E00F7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計畫書撰寫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教學設計與規劃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學習評量與工具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文獻探討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研究設計與執行規劃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含研究方法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其他：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請敘寫</w:t>
            </w:r>
            <w:proofErr w:type="gramEnd"/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)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u w:val="single"/>
                <w:shd w:val="clear" w:color="auto" w:fill="FFFFFF"/>
              </w:rPr>
              <w:t xml:space="preserve">                           </w:t>
            </w:r>
          </w:p>
        </w:tc>
      </w:tr>
      <w:tr w:rsidR="00F511BF" w14:paraId="382A4B1E" w14:textId="77777777">
        <w:tblPrEx>
          <w:tblCellMar>
            <w:top w:w="0" w:type="dxa"/>
            <w:bottom w:w="0" w:type="dxa"/>
          </w:tblCellMar>
        </w:tblPrEx>
        <w:trPr>
          <w:trHeight w:val="1204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4A78C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欲諮詢之問題</w:t>
            </w:r>
          </w:p>
          <w:p w14:paraId="5A6C9893" w14:textId="77777777" w:rsidR="00F511BF" w:rsidRDefault="009E00F7">
            <w:pPr>
              <w:snapToGrid w:val="0"/>
              <w:spacing w:line="440" w:lineRule="atLeast"/>
              <w:jc w:val="center"/>
            </w:pPr>
            <w:r>
              <w:rPr>
                <w:rFonts w:ascii="Times New Roman" w:eastAsia="標楷體" w:hAnsi="Times New Roman"/>
                <w:szCs w:val="26"/>
              </w:rPr>
              <w:t>（請條列說明）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61CC4" w14:textId="77777777" w:rsidR="00F511BF" w:rsidRDefault="00F511BF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511BF" w14:paraId="64DE66A8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956A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是否提供計畫書初稿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0E357" w14:textId="77777777" w:rsidR="00F511BF" w:rsidRDefault="009E00F7">
            <w:pPr>
              <w:snapToGrid w:val="0"/>
              <w:spacing w:line="440" w:lineRule="atLeast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是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否</w:t>
            </w:r>
            <w:proofErr w:type="gramEnd"/>
          </w:p>
        </w:tc>
      </w:tr>
      <w:tr w:rsidR="00F511BF" w14:paraId="5FE924EA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2402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學校計畫收件</w:t>
            </w:r>
          </w:p>
          <w:p w14:paraId="1D132690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截止日期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B20E2" w14:textId="77777777" w:rsidR="00F511BF" w:rsidRDefault="009E00F7">
            <w:pPr>
              <w:snapToGrid w:val="0"/>
              <w:spacing w:line="440" w:lineRule="atLeast"/>
              <w:jc w:val="both"/>
            </w:pPr>
            <w:r>
              <w:rPr>
                <w:rFonts w:ascii="Times New Roman" w:eastAsia="標楷體" w:hAnsi="Times New Roman"/>
                <w:szCs w:val="24"/>
              </w:rPr>
              <w:t xml:space="preserve">      </w:t>
            </w:r>
            <w:r>
              <w:rPr>
                <w:rFonts w:ascii="標楷體" w:eastAsia="標楷體" w:hAnsi="標楷體"/>
                <w:spacing w:val="-10"/>
              </w:rPr>
              <w:t>年</w:t>
            </w:r>
            <w:r>
              <w:rPr>
                <w:rFonts w:ascii="標楷體" w:eastAsia="標楷體" w:hAnsi="標楷體"/>
              </w:rPr>
              <w:tab/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月</w:t>
            </w:r>
            <w:r>
              <w:rPr>
                <w:rFonts w:ascii="標楷體" w:eastAsia="標楷體" w:hAnsi="標楷體"/>
              </w:rPr>
              <w:tab/>
              <w:t xml:space="preserve">   </w:t>
            </w:r>
            <w:r>
              <w:rPr>
                <w:rFonts w:ascii="標楷體" w:eastAsia="標楷體" w:hAnsi="標楷體"/>
                <w:spacing w:val="-10"/>
              </w:rPr>
              <w:t>日</w:t>
            </w:r>
          </w:p>
        </w:tc>
      </w:tr>
      <w:tr w:rsidR="00F511BF" w14:paraId="07845986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single" w:sz="6" w:space="0" w:color="000000"/>
              <w:left w:val="sing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A024D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申請人簽章</w:t>
            </w:r>
          </w:p>
        </w:tc>
        <w:tc>
          <w:tcPr>
            <w:tcW w:w="7796" w:type="dxa"/>
            <w:gridSpan w:val="8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76ED8E" w14:textId="77777777" w:rsidR="00F511BF" w:rsidRDefault="009E00F7">
            <w:pPr>
              <w:pStyle w:val="TableParagraph"/>
              <w:tabs>
                <w:tab w:val="left" w:pos="599"/>
                <w:tab w:val="left" w:pos="1199"/>
              </w:tabs>
              <w:spacing w:before="143"/>
              <w:ind w:right="-15"/>
              <w:jc w:val="right"/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:rsidR="00F511BF" w14:paraId="29436AF7" w14:textId="77777777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259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B2399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靜宜大學</w:t>
            </w:r>
          </w:p>
          <w:p w14:paraId="58418E14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中區區域基地</w:t>
            </w:r>
          </w:p>
          <w:p w14:paraId="65F48BE0" w14:textId="77777777" w:rsidR="00F511BF" w:rsidRDefault="009E00F7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由承辦單位填寫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7796" w:type="dxa"/>
            <w:gridSpan w:val="8"/>
            <w:tcBorders>
              <w:top w:val="double" w:sz="12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FED1" w14:textId="77777777" w:rsidR="00F511BF" w:rsidRDefault="009E00F7">
            <w:pPr>
              <w:snapToGrid w:val="0"/>
              <w:spacing w:before="180"/>
              <w:jc w:val="both"/>
            </w:pPr>
            <w:r>
              <w:rPr>
                <w:rFonts w:ascii="Times New Roman" w:eastAsia="標楷體" w:hAnsi="Times New Roman"/>
                <w:spacing w:val="-10"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收件日期：</w:t>
            </w:r>
            <w:r>
              <w:rPr>
                <w:rFonts w:ascii="Times New Roman" w:eastAsia="標楷體" w:hAnsi="Times New Roman"/>
                <w:szCs w:val="24"/>
              </w:rPr>
              <w:t xml:space="preserve">      </w:t>
            </w:r>
            <w:r>
              <w:rPr>
                <w:rFonts w:ascii="標楷體" w:eastAsia="標楷體" w:hAnsi="標楷體"/>
                <w:spacing w:val="-10"/>
              </w:rPr>
              <w:t>年</w:t>
            </w:r>
            <w:r>
              <w:rPr>
                <w:rFonts w:ascii="標楷體" w:eastAsia="標楷體" w:hAnsi="標楷體"/>
              </w:rPr>
              <w:tab/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月</w:t>
            </w:r>
            <w:r>
              <w:rPr>
                <w:rFonts w:ascii="標楷體" w:eastAsia="標楷體" w:hAnsi="標楷體"/>
              </w:rPr>
              <w:tab/>
              <w:t xml:space="preserve">   </w:t>
            </w:r>
            <w:r>
              <w:rPr>
                <w:rFonts w:ascii="標楷體" w:eastAsia="標楷體" w:hAnsi="標楷體"/>
                <w:spacing w:val="-10"/>
              </w:rPr>
              <w:t>日</w:t>
            </w:r>
          </w:p>
          <w:p w14:paraId="2E8A8E17" w14:textId="77777777" w:rsidR="00F511BF" w:rsidRDefault="009E00F7">
            <w:pPr>
              <w:pStyle w:val="TableParagraph"/>
              <w:tabs>
                <w:tab w:val="left" w:pos="599"/>
                <w:tab w:val="left" w:pos="1199"/>
              </w:tabs>
              <w:spacing w:before="143"/>
              <w:ind w:right="-15"/>
              <w:jc w:val="both"/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申請人申請次數：第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次</w:t>
            </w:r>
          </w:p>
          <w:p w14:paraId="1479CD11" w14:textId="77777777" w:rsidR="00F511BF" w:rsidRDefault="009E00F7">
            <w:pPr>
              <w:snapToGrid w:val="0"/>
              <w:spacing w:before="180"/>
              <w:jc w:val="both"/>
            </w:pPr>
            <w:r>
              <w:rPr>
                <w:rFonts w:ascii="Times New Roman" w:eastAsia="標楷體" w:hAnsi="Times New Roman"/>
                <w:spacing w:val="-10"/>
                <w:szCs w:val="24"/>
              </w:rPr>
              <w:t>3.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本案審核結果：</w:t>
            </w:r>
          </w:p>
          <w:p w14:paraId="1FBCCE4F" w14:textId="77777777" w:rsidR="00F511BF" w:rsidRDefault="009E00F7">
            <w:pPr>
              <w:wordWrap w:val="0"/>
              <w:snapToGrid w:val="0"/>
              <w:spacing w:before="180"/>
              <w:jc w:val="righ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 xml:space="preserve">     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 xml:space="preserve">     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</w:tr>
    </w:tbl>
    <w:p w14:paraId="1A6B5D66" w14:textId="77777777" w:rsidR="00F511BF" w:rsidRDefault="009E00F7">
      <w:pPr>
        <w:spacing w:before="19"/>
      </w:pPr>
      <w:r>
        <w:rPr>
          <w:rFonts w:ascii="Times New Roman" w:eastAsia="標楷體" w:hAnsi="Times New Roman"/>
          <w:spacing w:val="-6"/>
        </w:rPr>
        <w:t>※</w:t>
      </w:r>
      <w:r>
        <w:rPr>
          <w:rFonts w:ascii="Times New Roman" w:eastAsia="標楷體" w:hAnsi="Times New Roman"/>
          <w:spacing w:val="-6"/>
        </w:rPr>
        <w:t>本表填寫完畢後</w:t>
      </w:r>
      <w:r>
        <w:rPr>
          <w:rFonts w:ascii="Times New Roman" w:eastAsia="標楷體" w:hAnsi="Times New Roman"/>
          <w:szCs w:val="32"/>
        </w:rPr>
        <w:t>請於</w:t>
      </w:r>
      <w:r>
        <w:rPr>
          <w:rFonts w:ascii="Times New Roman" w:eastAsia="標楷體" w:hAnsi="Times New Roman"/>
          <w:color w:val="FF0000"/>
          <w:szCs w:val="32"/>
        </w:rPr>
        <w:t>114/11/30(</w:t>
      </w:r>
      <w:r>
        <w:rPr>
          <w:rFonts w:ascii="Times New Roman" w:eastAsia="標楷體" w:hAnsi="Times New Roman"/>
          <w:color w:val="FF0000"/>
          <w:szCs w:val="32"/>
        </w:rPr>
        <w:t>日</w:t>
      </w:r>
      <w:r>
        <w:rPr>
          <w:rFonts w:ascii="Times New Roman" w:eastAsia="標楷體" w:hAnsi="Times New Roman"/>
          <w:color w:val="FF0000"/>
          <w:szCs w:val="32"/>
        </w:rPr>
        <w:t>)</w:t>
      </w:r>
      <w:r>
        <w:rPr>
          <w:rFonts w:ascii="Times New Roman" w:eastAsia="標楷體" w:hAnsi="Times New Roman"/>
          <w:color w:val="FF0000"/>
          <w:szCs w:val="32"/>
        </w:rPr>
        <w:t>前</w:t>
      </w:r>
      <w:r>
        <w:rPr>
          <w:rFonts w:ascii="Times New Roman" w:eastAsia="標楷體" w:hAnsi="Times New Roman"/>
          <w:szCs w:val="32"/>
        </w:rPr>
        <w:t>將申請表請上傳至</w:t>
      </w:r>
      <w:r>
        <w:rPr>
          <w:rFonts w:ascii="Times New Roman" w:eastAsia="標楷體" w:hAnsi="Times New Roman"/>
          <w:sz w:val="26"/>
          <w:szCs w:val="26"/>
        </w:rPr>
        <w:t>google</w:t>
      </w:r>
      <w:r>
        <w:rPr>
          <w:rFonts w:ascii="Times New Roman" w:eastAsia="標楷體" w:hAnsi="Times New Roman"/>
          <w:sz w:val="26"/>
          <w:szCs w:val="26"/>
        </w:rPr>
        <w:t>表單：</w:t>
      </w:r>
      <w:hyperlink r:id="rId6" w:history="1">
        <w:r>
          <w:rPr>
            <w:rStyle w:val="a8"/>
            <w:rFonts w:ascii="Times New Roman" w:hAnsi="Times New Roman"/>
          </w:rPr>
          <w:t>https://forms.gle/MqY8f3n4My</w:t>
        </w:r>
        <w:bookmarkStart w:id="0" w:name="_Hlt211351231"/>
        <w:bookmarkStart w:id="1" w:name="_Hlt211351232"/>
        <w:r>
          <w:rPr>
            <w:rStyle w:val="a8"/>
            <w:rFonts w:ascii="Times New Roman" w:hAnsi="Times New Roman"/>
          </w:rPr>
          <w:t>6</w:t>
        </w:r>
        <w:bookmarkEnd w:id="0"/>
        <w:bookmarkEnd w:id="1"/>
        <w:r>
          <w:rPr>
            <w:rStyle w:val="a8"/>
            <w:rFonts w:ascii="Times New Roman" w:hAnsi="Times New Roman"/>
          </w:rPr>
          <w:t>ZPPLd9</w:t>
        </w:r>
      </w:hyperlink>
    </w:p>
    <w:p w14:paraId="23EAD977" w14:textId="77777777" w:rsidR="00F511BF" w:rsidRDefault="009E00F7">
      <w:pPr>
        <w:suppressAutoHyphens w:val="0"/>
        <w:textAlignment w:val="auto"/>
      </w:pPr>
      <w:r>
        <w:rPr>
          <w:rFonts w:ascii="Times New Roman" w:eastAsia="標楷體" w:hAnsi="Times New Roman"/>
          <w:spacing w:val="-2"/>
        </w:rPr>
        <w:t>※</w:t>
      </w:r>
      <w:r>
        <w:rPr>
          <w:rFonts w:ascii="標楷體" w:eastAsia="標楷體" w:hAnsi="標楷體"/>
          <w:spacing w:val="-2"/>
          <w:szCs w:val="24"/>
        </w:rPr>
        <w:t>申請人請於諮詢完成「</w:t>
      </w:r>
      <w:proofErr w:type="gramStart"/>
      <w:r>
        <w:rPr>
          <w:rFonts w:ascii="標楷體" w:eastAsia="標楷體" w:hAnsi="標楷體"/>
          <w:spacing w:val="-2"/>
          <w:szCs w:val="24"/>
        </w:rPr>
        <w:t>一週</w:t>
      </w:r>
      <w:proofErr w:type="gramEnd"/>
      <w:r>
        <w:rPr>
          <w:rFonts w:ascii="標楷體" w:eastAsia="標楷體" w:hAnsi="標楷體"/>
          <w:spacing w:val="-2"/>
          <w:szCs w:val="24"/>
        </w:rPr>
        <w:t>內」回傳</w:t>
      </w:r>
      <w:r>
        <w:rPr>
          <w:rFonts w:ascii="標楷體" w:eastAsia="標楷體" w:hAnsi="標楷體"/>
          <w:spacing w:val="-2"/>
          <w:szCs w:val="24"/>
          <w:u w:val="single"/>
        </w:rPr>
        <w:t>諮詢紀錄</w:t>
      </w:r>
      <w:r>
        <w:rPr>
          <w:rFonts w:ascii="標楷體" w:eastAsia="標楷體" w:hAnsi="標楷體"/>
          <w:spacing w:val="-2"/>
          <w:szCs w:val="24"/>
        </w:rPr>
        <w:t>及</w:t>
      </w:r>
      <w:r>
        <w:rPr>
          <w:rFonts w:ascii="標楷體" w:eastAsia="標楷體" w:hAnsi="標楷體"/>
          <w:spacing w:val="-2"/>
          <w:szCs w:val="24"/>
          <w:u w:val="single"/>
        </w:rPr>
        <w:t>回饋表</w:t>
      </w:r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至承辦人至鄭小姐信箱</w:t>
      </w:r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(</w:t>
      </w:r>
      <w:hyperlink r:id="rId7" w:history="1">
        <w:r>
          <w:rPr>
            <w:rStyle w:val="a8"/>
            <w:rFonts w:ascii="Times New Roman" w:eastAsia="標楷體" w:hAnsi="Times New Roman"/>
            <w:bCs/>
            <w:color w:val="1155CC"/>
            <w:szCs w:val="24"/>
            <w:shd w:val="clear" w:color="auto" w:fill="FFFFFF"/>
          </w:rPr>
          <w:t>chiao0123@pu.edu.tw</w:t>
        </w:r>
      </w:hyperlink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)</w:t>
      </w:r>
      <w:r>
        <w:rPr>
          <w:rFonts w:ascii="Times New Roman" w:eastAsia="標楷體" w:hAnsi="Times New Roman"/>
          <w:bCs/>
          <w:color w:val="202124"/>
          <w:szCs w:val="24"/>
          <w:shd w:val="clear" w:color="auto" w:fill="FFFFFF"/>
        </w:rPr>
        <w:t>。</w:t>
      </w:r>
    </w:p>
    <w:p w14:paraId="03A561AE" w14:textId="77777777" w:rsidR="00F511BF" w:rsidRDefault="00F511BF">
      <w:pPr>
        <w:spacing w:before="19"/>
      </w:pPr>
    </w:p>
    <w:sectPr w:rsidR="00F511BF">
      <w:pgSz w:w="11906" w:h="16838"/>
      <w:pgMar w:top="851" w:right="1558" w:bottom="993" w:left="1800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8241" w14:textId="77777777" w:rsidR="009E00F7" w:rsidRDefault="009E00F7">
      <w:r>
        <w:separator/>
      </w:r>
    </w:p>
  </w:endnote>
  <w:endnote w:type="continuationSeparator" w:id="0">
    <w:p w14:paraId="7A8DA569" w14:textId="77777777" w:rsidR="009E00F7" w:rsidRDefault="009E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46B9D" w14:textId="77777777" w:rsidR="009E00F7" w:rsidRDefault="009E00F7">
      <w:r>
        <w:rPr>
          <w:color w:val="000000"/>
        </w:rPr>
        <w:separator/>
      </w:r>
    </w:p>
  </w:footnote>
  <w:footnote w:type="continuationSeparator" w:id="0">
    <w:p w14:paraId="644DABBA" w14:textId="77777777" w:rsidR="009E00F7" w:rsidRDefault="009E0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511BF"/>
    <w:rsid w:val="009E00F7"/>
    <w:rsid w:val="00D2181B"/>
    <w:rsid w:val="00F5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E624"/>
  <w15:docId w15:val="{7F8E910B-7F37-4B5A-9D92-A0B36DED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Hyperlink"/>
    <w:basedOn w:val="a0"/>
    <w:rPr>
      <w:color w:val="0000FF"/>
      <w:u w:val="single"/>
    </w:rPr>
  </w:style>
  <w:style w:type="character" w:customStyle="1" w:styleId="gmaildefault">
    <w:name w:val="gmail_default"/>
    <w:basedOn w:val="a0"/>
  </w:style>
  <w:style w:type="character" w:customStyle="1" w:styleId="a9">
    <w:name w:val="未解析的提及項目"/>
    <w:basedOn w:val="a0"/>
    <w:rPr>
      <w:color w:val="605E5C"/>
      <w:shd w:val="clear" w:color="auto" w:fill="E1DFDD"/>
    </w:rPr>
  </w:style>
  <w:style w:type="character" w:styleId="aa">
    <w:name w:val="FollowedHyperlink"/>
    <w:basedOn w:val="a0"/>
    <w:rPr>
      <w:color w:val="954F72"/>
      <w:u w:val="single"/>
    </w:rPr>
  </w:style>
  <w:style w:type="paragraph" w:customStyle="1" w:styleId="Standard">
    <w:name w:val="Standard"/>
    <w:pPr>
      <w:widowControl w:val="0"/>
      <w:suppressAutoHyphens/>
    </w:pPr>
  </w:style>
  <w:style w:type="paragraph" w:customStyle="1" w:styleId="TableParagraph">
    <w:name w:val="Table Paragraph"/>
    <w:basedOn w:val="a"/>
    <w:pPr>
      <w:suppressAutoHyphens w:val="0"/>
      <w:autoSpaceDE w:val="0"/>
      <w:textAlignment w:val="auto"/>
    </w:pPr>
    <w:rPr>
      <w:rFonts w:ascii="標楷體" w:eastAsia="標楷體" w:hAnsi="標楷體" w:cs="標楷體"/>
      <w:kern w:val="0"/>
      <w:sz w:val="22"/>
    </w:rPr>
  </w:style>
  <w:style w:type="character" w:styleId="ab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hiao0123@pu.edu.t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MqY8f3n4My6ZPPLd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呂敏綺</cp:lastModifiedBy>
  <cp:revision>2</cp:revision>
  <cp:lastPrinted>2025-10-20T07:57:00Z</cp:lastPrinted>
  <dcterms:created xsi:type="dcterms:W3CDTF">2025-10-20T07:57:00Z</dcterms:created>
  <dcterms:modified xsi:type="dcterms:W3CDTF">2025-10-20T07:57:00Z</dcterms:modified>
</cp:coreProperties>
</file>